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540C3" w14:textId="792E1172" w:rsidR="004E644B" w:rsidRDefault="00E53856">
      <w:r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6D0B0B38" wp14:editId="77603ECB">
                <wp:simplePos x="0" y="0"/>
                <wp:positionH relativeFrom="margin">
                  <wp:align>right</wp:align>
                </wp:positionH>
                <wp:positionV relativeFrom="paragraph">
                  <wp:posOffset>682625</wp:posOffset>
                </wp:positionV>
                <wp:extent cx="1849120" cy="1295400"/>
                <wp:effectExtent l="19050" t="133350" r="36830" b="38100"/>
                <wp:wrapTight wrapText="bothSides">
                  <wp:wrapPolygon edited="0">
                    <wp:start x="9569" y="-2224"/>
                    <wp:lineTo x="2893" y="-2224"/>
                    <wp:lineTo x="2893" y="2859"/>
                    <wp:lineTo x="-223" y="2859"/>
                    <wp:lineTo x="-223" y="13341"/>
                    <wp:lineTo x="2003" y="18106"/>
                    <wp:lineTo x="2225" y="18106"/>
                    <wp:lineTo x="7788" y="21600"/>
                    <wp:lineTo x="8011" y="21918"/>
                    <wp:lineTo x="13797" y="21918"/>
                    <wp:lineTo x="14019" y="21600"/>
                    <wp:lineTo x="19360" y="18106"/>
                    <wp:lineTo x="19582" y="18106"/>
                    <wp:lineTo x="21808" y="13341"/>
                    <wp:lineTo x="21808" y="5718"/>
                    <wp:lineTo x="20027" y="2859"/>
                    <wp:lineTo x="19137" y="2859"/>
                    <wp:lineTo x="19137" y="-2224"/>
                    <wp:lineTo x="10459" y="-2224"/>
                    <wp:lineTo x="9569" y="-2224"/>
                  </wp:wrapPolygon>
                </wp:wrapTight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1295400"/>
                        </a:xfrm>
                        <a:prstGeom prst="wedgeEllipseCallout">
                          <a:avLst>
                            <a:gd name="adj1" fmla="val -3583"/>
                            <a:gd name="adj2" fmla="val -593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154B6" w14:textId="5EBE3C5D" w:rsidR="003A4BD7" w:rsidRPr="005174A7" w:rsidRDefault="003A4BD7" w:rsidP="003A4BD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174A7">
                              <w:rPr>
                                <w:sz w:val="24"/>
                              </w:rPr>
                              <w:t xml:space="preserve">Must receive </w:t>
                            </w:r>
                            <w:r w:rsidR="009678F2" w:rsidRPr="005174A7">
                              <w:rPr>
                                <w:sz w:val="24"/>
                              </w:rPr>
                              <w:t xml:space="preserve">Tribal </w:t>
                            </w:r>
                            <w:r w:rsidRPr="005174A7">
                              <w:rPr>
                                <w:sz w:val="24"/>
                              </w:rPr>
                              <w:t>approval to use c</w:t>
                            </w:r>
                            <w:r w:rsidR="009678F2" w:rsidRPr="005174A7">
                              <w:rPr>
                                <w:sz w:val="24"/>
                              </w:rPr>
                              <w:t xml:space="preserve">rest/seal. </w:t>
                            </w:r>
                          </w:p>
                          <w:p w14:paraId="078B9F77" w14:textId="77777777" w:rsidR="003A4BD7" w:rsidRDefault="003A4BD7" w:rsidP="003A4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B0B3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94.4pt;margin-top:53.75pt;width:145.6pt;height:102pt;z-index:-251625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" adj="10026,-2021" fillcolor="white [3201]" strokecolor="black [3200]" strokeweight="1pt">
                <v:textbox>
                  <w:txbxContent>
                    <w:p w14:paraId="283154B6" w14:textId="5EBE3C5D" w:rsidR="003A4BD7" w:rsidRPr="005174A7" w:rsidRDefault="003A4BD7" w:rsidP="003A4BD7">
                      <w:pPr>
                        <w:jc w:val="center"/>
                        <w:rPr>
                          <w:sz w:val="24"/>
                        </w:rPr>
                      </w:pPr>
                      <w:r w:rsidRPr="005174A7">
                        <w:rPr>
                          <w:sz w:val="24"/>
                        </w:rPr>
                        <w:t xml:space="preserve">Must receive </w:t>
                      </w:r>
                      <w:r w:rsidR="009678F2" w:rsidRPr="005174A7">
                        <w:rPr>
                          <w:sz w:val="24"/>
                        </w:rPr>
                        <w:t xml:space="preserve">Tribal </w:t>
                      </w:r>
                      <w:r w:rsidRPr="005174A7">
                        <w:rPr>
                          <w:sz w:val="24"/>
                        </w:rPr>
                        <w:t>approval to use c</w:t>
                      </w:r>
                      <w:r w:rsidR="009678F2" w:rsidRPr="005174A7">
                        <w:rPr>
                          <w:sz w:val="24"/>
                        </w:rPr>
                        <w:t xml:space="preserve">rest/seal. </w:t>
                      </w:r>
                    </w:p>
                    <w:p w14:paraId="078B9F77" w14:textId="77777777" w:rsidR="003A4BD7" w:rsidRDefault="003A4BD7" w:rsidP="003A4BD7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0943C1E" wp14:editId="585F53A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13305" cy="17094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17094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BDAD0" w14:textId="7A354514" w:rsidR="002E191D" w:rsidRPr="00E53856" w:rsidRDefault="0023761D" w:rsidP="002E191D">
                            <w:pPr>
                              <w:jc w:val="center"/>
                              <w:rPr>
                                <w:rFonts w:ascii="Garamond" w:hAnsi="Garamond"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E53856">
                              <w:rPr>
                                <w:rFonts w:ascii="Garamond" w:hAnsi="Garamond"/>
                                <w:color w:val="FF0000"/>
                                <w:sz w:val="36"/>
                                <w:szCs w:val="40"/>
                              </w:rPr>
                              <w:t>&lt;Insert Tribal</w:t>
                            </w:r>
                            <w:r w:rsidR="002E191D" w:rsidRPr="00E53856">
                              <w:rPr>
                                <w:rFonts w:ascii="Garamond" w:hAnsi="Garamond"/>
                                <w:color w:val="FF0000"/>
                                <w:sz w:val="36"/>
                                <w:szCs w:val="40"/>
                              </w:rPr>
                              <w:t xml:space="preserve"> Crest</w:t>
                            </w:r>
                            <w:r w:rsidRPr="00E53856">
                              <w:rPr>
                                <w:rFonts w:ascii="Garamond" w:hAnsi="Garamond"/>
                                <w:color w:val="FF0000"/>
                                <w:sz w:val="36"/>
                                <w:szCs w:val="40"/>
                              </w:rPr>
                              <w:t>/Seal</w:t>
                            </w:r>
                            <w:r w:rsidR="002E191D" w:rsidRPr="00E53856">
                              <w:rPr>
                                <w:rFonts w:ascii="Garamond" w:hAnsi="Garamond"/>
                                <w:color w:val="FF0000"/>
                                <w:sz w:val="36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43C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30.95pt;margin-top:0;width:182.15pt;height:134.6pt;z-index:2516823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" filled="f" stroked="f" strokeweight="2.25pt">
                <v:textbox>
                  <w:txbxContent>
                    <w:p w14:paraId="0DFBDAD0" w14:textId="7A354514" w:rsidR="002E191D" w:rsidRPr="00E53856" w:rsidRDefault="0023761D" w:rsidP="002E191D">
                      <w:pPr>
                        <w:jc w:val="center"/>
                        <w:rPr>
                          <w:rFonts w:ascii="Garamond" w:hAnsi="Garamond"/>
                          <w:color w:val="FF0000"/>
                          <w:sz w:val="36"/>
                          <w:szCs w:val="40"/>
                        </w:rPr>
                      </w:pPr>
                      <w:r w:rsidRPr="00E53856">
                        <w:rPr>
                          <w:rFonts w:ascii="Garamond" w:hAnsi="Garamond"/>
                          <w:color w:val="FF0000"/>
                          <w:sz w:val="36"/>
                          <w:szCs w:val="40"/>
                        </w:rPr>
                        <w:t>&lt;Insert Tribal</w:t>
                      </w:r>
                      <w:r w:rsidR="002E191D" w:rsidRPr="00E53856">
                        <w:rPr>
                          <w:rFonts w:ascii="Garamond" w:hAnsi="Garamond"/>
                          <w:color w:val="FF0000"/>
                          <w:sz w:val="36"/>
                          <w:szCs w:val="40"/>
                        </w:rPr>
                        <w:t xml:space="preserve"> Crest</w:t>
                      </w:r>
                      <w:r w:rsidRPr="00E53856">
                        <w:rPr>
                          <w:rFonts w:ascii="Garamond" w:hAnsi="Garamond"/>
                          <w:color w:val="FF0000"/>
                          <w:sz w:val="36"/>
                          <w:szCs w:val="40"/>
                        </w:rPr>
                        <w:t>/Seal</w:t>
                      </w:r>
                      <w:r w:rsidR="002E191D" w:rsidRPr="00E53856">
                        <w:rPr>
                          <w:rFonts w:ascii="Garamond" w:hAnsi="Garamond"/>
                          <w:color w:val="FF0000"/>
                          <w:sz w:val="36"/>
                          <w:szCs w:val="40"/>
                        </w:rPr>
                        <w:t>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E9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0C382762" wp14:editId="5680DC78">
                <wp:simplePos x="0" y="0"/>
                <wp:positionH relativeFrom="margin">
                  <wp:posOffset>3175</wp:posOffset>
                </wp:positionH>
                <wp:positionV relativeFrom="margin">
                  <wp:posOffset>8255</wp:posOffset>
                </wp:positionV>
                <wp:extent cx="12317095" cy="239649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7095" cy="23964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  <a:effectLst/>
                      </wps:spPr>
                      <wps:txbx>
                        <w:txbxContent>
                          <w:p w14:paraId="71F87DD6" w14:textId="77777777" w:rsidR="0015082B" w:rsidRPr="00BC2950" w:rsidRDefault="008D6AD8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96"/>
                                <w:szCs w:val="96"/>
                              </w:rPr>
                            </w:pPr>
                            <w:r w:rsidRPr="00BC2950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96"/>
                                <w:szCs w:val="96"/>
                              </w:rPr>
                              <w:t xml:space="preserve">Land Buy-Back </w:t>
                            </w:r>
                            <w:r w:rsidR="00D54718" w:rsidRPr="00BC2950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96"/>
                                <w:szCs w:val="96"/>
                              </w:rPr>
                              <w:t xml:space="preserve">Program </w:t>
                            </w:r>
                          </w:p>
                          <w:p w14:paraId="5BC06A95" w14:textId="169E853C" w:rsidR="008D6AD8" w:rsidRPr="005F0368" w:rsidRDefault="00DE495B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</w:pPr>
                            <w:r w:rsidRPr="00BC2950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96"/>
                                <w:szCs w:val="96"/>
                              </w:rPr>
                              <w:t xml:space="preserve">Offers Due by </w:t>
                            </w:r>
                            <w:r w:rsidR="00861E89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sz w:val="96"/>
                                <w:szCs w:val="96"/>
                              </w:rPr>
                              <w:t>&lt;Month/</w:t>
                            </w:r>
                            <w:r w:rsidRPr="00BC2950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sz w:val="96"/>
                                <w:szCs w:val="96"/>
                              </w:rPr>
                              <w:t>Day&gt;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827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25pt;margin-top:.65pt;width:969.85pt;height:188.7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" filled="f" stroked="f" strokeweight="4.5pt">
                <v:textbox inset="2.88pt,2.88pt,2.88pt,2.88pt">
                  <w:txbxContent>
                    <w:p w14:paraId="71F87DD6" w14:textId="77777777" w:rsidR="0015082B" w:rsidRPr="00BC2950" w:rsidRDefault="008D6AD8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96"/>
                          <w:szCs w:val="96"/>
                        </w:rPr>
                      </w:pPr>
                      <w:r w:rsidRPr="00BC2950">
                        <w:rPr>
                          <w:rFonts w:ascii="Garamond" w:hAnsi="Garamond"/>
                          <w:b/>
                          <w:iCs/>
                          <w:color w:val="auto"/>
                          <w:sz w:val="96"/>
                          <w:szCs w:val="96"/>
                        </w:rPr>
                        <w:t xml:space="preserve">Land Buy-Back </w:t>
                      </w:r>
                      <w:r w:rsidR="00D54718" w:rsidRPr="00BC2950">
                        <w:rPr>
                          <w:rFonts w:ascii="Garamond" w:hAnsi="Garamond"/>
                          <w:b/>
                          <w:iCs/>
                          <w:color w:val="auto"/>
                          <w:sz w:val="96"/>
                          <w:szCs w:val="96"/>
                        </w:rPr>
                        <w:t xml:space="preserve">Program </w:t>
                      </w:r>
                    </w:p>
                    <w:p w14:paraId="5BC06A95" w14:textId="169E853C" w:rsidR="008D6AD8" w:rsidRPr="005F0368" w:rsidRDefault="00DE495B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</w:pPr>
                      <w:r w:rsidRPr="00BC2950">
                        <w:rPr>
                          <w:rFonts w:ascii="Garamond" w:hAnsi="Garamond"/>
                          <w:b/>
                          <w:iCs/>
                          <w:color w:val="auto"/>
                          <w:sz w:val="96"/>
                          <w:szCs w:val="96"/>
                        </w:rPr>
                        <w:t xml:space="preserve">Offers Due by </w:t>
                      </w:r>
                      <w:r w:rsidR="00861E89">
                        <w:rPr>
                          <w:rFonts w:ascii="Garamond" w:hAnsi="Garamond"/>
                          <w:b/>
                          <w:iCs/>
                          <w:color w:val="FF0000"/>
                          <w:sz w:val="96"/>
                          <w:szCs w:val="96"/>
                        </w:rPr>
                        <w:t>&lt;Month/</w:t>
                      </w:r>
                      <w:r w:rsidRPr="00BC2950">
                        <w:rPr>
                          <w:rFonts w:ascii="Garamond" w:hAnsi="Garamond"/>
                          <w:b/>
                          <w:iCs/>
                          <w:color w:val="FF0000"/>
                          <w:sz w:val="96"/>
                          <w:szCs w:val="96"/>
                        </w:rPr>
                        <w:t>Day&gt;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E7DB2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ECA6EFD" wp14:editId="1431B829">
                <wp:simplePos x="0" y="0"/>
                <wp:positionH relativeFrom="margin">
                  <wp:align>center</wp:align>
                </wp:positionH>
                <wp:positionV relativeFrom="paragraph">
                  <wp:posOffset>6846395</wp:posOffset>
                </wp:positionV>
                <wp:extent cx="236093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7EEEB" w14:textId="77777777" w:rsidR="00D54718" w:rsidRPr="00EF3B1E" w:rsidRDefault="00D54718" w:rsidP="00EF3B1E">
                            <w:pPr>
                              <w:jc w:val="center"/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3B1E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&lt;SAMPLE IMAGE ONLY&gt;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A6EFD" id="_x0000_s1029" type="#_x0000_t202" style="position:absolute;margin-left:0;margin-top:539.1pt;width:185.9pt;height:110.6pt;z-index:25168844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GJO&#10;/DzfAAAACgEAAA8AAAAAAAAAAAAAAAAAaAQAAGRycy9kb3ducmV2LnhtbFBLBQYAAAAABAAEAPMA&#10;AAB0BQAAAAA=&#10;" filled="f" stroked="f">
                <v:textbox style="mso-fit-shape-to-text:t">
                  <w:txbxContent>
                    <w:p w14:paraId="72F7EEEB" w14:textId="77777777" w:rsidR="00D54718" w:rsidRPr="00EF3B1E" w:rsidRDefault="00D54718" w:rsidP="00EF3B1E">
                      <w:pPr>
                        <w:jc w:val="center"/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</w:pPr>
                      <w:r w:rsidRPr="00EF3B1E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&lt;SAMPLE IMAGE ONLY&gt;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1D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064" behindDoc="0" locked="0" layoutInCell="1" allowOverlap="1" wp14:anchorId="2AFEE0B2" wp14:editId="7D82FC5E">
            <wp:simplePos x="0" y="0"/>
            <wp:positionH relativeFrom="margin">
              <wp:posOffset>3412</wp:posOffset>
            </wp:positionH>
            <wp:positionV relativeFrom="page">
              <wp:posOffset>6960358</wp:posOffset>
            </wp:positionV>
            <wp:extent cx="12303466" cy="2757058"/>
            <wp:effectExtent l="0" t="0" r="3175" b="571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RE99906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810" cy="2766547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95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3C1C1816" wp14:editId="5A738D8B">
                <wp:simplePos x="0" y="0"/>
                <wp:positionH relativeFrom="margin">
                  <wp:posOffset>0</wp:posOffset>
                </wp:positionH>
                <wp:positionV relativeFrom="page">
                  <wp:posOffset>2400300</wp:posOffset>
                </wp:positionV>
                <wp:extent cx="12329160" cy="4514850"/>
                <wp:effectExtent l="19050" t="19050" r="15240" b="1905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9160" cy="4514850"/>
                        </a:xfrm>
                        <a:prstGeom prst="rect">
                          <a:avLst/>
                        </a:prstGeom>
                        <a:noFill/>
                        <a:ln w="38100" algn="in">
                          <a:solidFill>
                            <a:srgbClr val="095B2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DF38CE" w14:textId="7778225B" w:rsidR="0015082B" w:rsidRDefault="0054738A" w:rsidP="00A50E66">
                            <w:pPr>
                              <w:spacing w:after="24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 xml:space="preserve">If you received a </w:t>
                            </w:r>
                            <w:r w:rsidR="00A91E09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Buy-Back Program offer</w:t>
                            </w:r>
                            <w:r w:rsidR="00BC2950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 xml:space="preserve"> for land at </w:t>
                            </w:r>
                            <w:r w:rsidR="00BC2950" w:rsidRPr="00BC2950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&lt;</w:t>
                            </w:r>
                            <w:r w:rsidR="00E53856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 xml:space="preserve">Reservation </w:t>
                            </w:r>
                            <w:r w:rsidR="00BC2950" w:rsidRPr="00BC2950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Name&gt;</w:t>
                            </w:r>
                            <w:r w:rsidR="00A91E09" w:rsidRPr="00BC2950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91E09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 xml:space="preserve">and are interested in selling, make sure to </w:t>
                            </w:r>
                            <w:r w:rsidR="00AF541A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complete and return</w:t>
                            </w:r>
                            <w:r w:rsidR="00A50E66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 xml:space="preserve"> your offer by </w:t>
                            </w:r>
                            <w:r w:rsidR="00A50E66" w:rsidRPr="00A50E66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&lt;Month Day&gt;</w:t>
                            </w:r>
                          </w:p>
                          <w:p w14:paraId="32F3DC51" w14:textId="1B32CC34" w:rsidR="00A91E09" w:rsidRPr="00A50E66" w:rsidRDefault="00A91E09" w:rsidP="0015082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</w:pPr>
                            <w:r w:rsidRPr="00A50E66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Have Questions?</w:t>
                            </w:r>
                          </w:p>
                          <w:p w14:paraId="06D09460" w14:textId="0B81C0B6" w:rsidR="00A91E09" w:rsidRPr="00A50E66" w:rsidRDefault="00A91E09" w:rsidP="0015082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</w:pPr>
                            <w:r w:rsidRPr="00A50E66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Call the Trust Beneficiary Call Center at 1-888-678-6836</w:t>
                            </w:r>
                          </w:p>
                          <w:p w14:paraId="0BCAB028" w14:textId="33DFC758" w:rsidR="00A91E09" w:rsidRPr="00A50E66" w:rsidRDefault="00A91E09" w:rsidP="0015082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</w:pPr>
                            <w:r w:rsidRPr="00A50E66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 xml:space="preserve">Call our Tribal Office at </w:t>
                            </w:r>
                            <w:r w:rsidRPr="00A50E66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>&lt;Phone Number&gt;</w:t>
                            </w:r>
                          </w:p>
                          <w:p w14:paraId="2AEF48E5" w14:textId="29742335" w:rsidR="00A91E09" w:rsidRPr="00A50E66" w:rsidRDefault="00E268C0" w:rsidP="0015082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Visit our o</w:t>
                            </w:r>
                            <w:r w:rsidR="00A91E09" w:rsidRPr="00A50E66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 xml:space="preserve">ffice in person at </w:t>
                            </w:r>
                            <w:r w:rsidR="00A91E09" w:rsidRPr="00A50E66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>&lt;Address&gt;</w:t>
                            </w:r>
                          </w:p>
                          <w:p w14:paraId="1F2FDA9C" w14:textId="39A78BB5" w:rsidR="0015082B" w:rsidRPr="00A50E66" w:rsidRDefault="00A91E09" w:rsidP="0015082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</w:pPr>
                            <w:r w:rsidRPr="00A50E66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V</w:t>
                            </w:r>
                            <w:r w:rsidR="00DE495B" w:rsidRPr="00A50E66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 xml:space="preserve">isit the </w:t>
                            </w:r>
                            <w:r w:rsidR="00E268C0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>&lt;</w:t>
                            </w:r>
                            <w:r w:rsidR="00D22717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>BTFA</w:t>
                            </w:r>
                            <w:bookmarkStart w:id="0" w:name="_GoBack"/>
                            <w:bookmarkEnd w:id="0"/>
                            <w:r w:rsidR="00DE495B" w:rsidRPr="00A50E66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 xml:space="preserve"> Agency Name&gt;</w:t>
                            </w:r>
                          </w:p>
                          <w:p w14:paraId="6DD02805" w14:textId="2972521B" w:rsidR="0015082B" w:rsidRPr="00EF3B1E" w:rsidRDefault="0015082B" w:rsidP="0015082B">
                            <w:pPr>
                              <w:widowControl w:val="0"/>
                              <w:spacing w:line="600" w:lineRule="exact"/>
                              <w:rPr>
                                <w:b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C181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0;margin-top:189pt;width:970.8pt;height:355.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" filled="f" fillcolor="#fffffe" strokecolor="#095b26" strokeweight="3pt" insetpen="t">
                <v:textbox inset="2.88pt,2.88pt,2.88pt,2.88pt">
                  <w:txbxContent>
                    <w:p w14:paraId="68DF38CE" w14:textId="7778225B" w:rsidR="0015082B" w:rsidRDefault="0054738A" w:rsidP="00A50E66">
                      <w:pPr>
                        <w:spacing w:after="24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</w:pPr>
                      <w:r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 xml:space="preserve">If you received a </w:t>
                      </w:r>
                      <w:r w:rsidR="00A91E09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Buy-Back Program offer</w:t>
                      </w:r>
                      <w:r w:rsidR="00BC2950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 xml:space="preserve"> for land at </w:t>
                      </w:r>
                      <w:r w:rsidR="00BC2950" w:rsidRPr="00BC2950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&lt;</w:t>
                      </w:r>
                      <w:r w:rsidR="00E53856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 xml:space="preserve">Reservation </w:t>
                      </w:r>
                      <w:r w:rsidR="00BC2950" w:rsidRPr="00BC2950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Name&gt;</w:t>
                      </w:r>
                      <w:r w:rsidR="00A91E09" w:rsidRPr="00BC2950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 xml:space="preserve"> </w:t>
                      </w:r>
                      <w:r w:rsidR="00A91E09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 xml:space="preserve">and are interested in selling, make sure to </w:t>
                      </w:r>
                      <w:r w:rsidR="00AF541A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complete and return</w:t>
                      </w:r>
                      <w:r w:rsidR="00A50E66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 xml:space="preserve"> your offer by </w:t>
                      </w:r>
                      <w:r w:rsidR="00A50E66" w:rsidRPr="00A50E66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&lt;Month Day&gt;</w:t>
                      </w:r>
                    </w:p>
                    <w:p w14:paraId="32F3DC51" w14:textId="1B32CC34" w:rsidR="00A91E09" w:rsidRPr="00A50E66" w:rsidRDefault="00A91E09" w:rsidP="0015082B">
                      <w:pPr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</w:pPr>
                      <w:r w:rsidRPr="00A50E66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Have Questions?</w:t>
                      </w:r>
                    </w:p>
                    <w:p w14:paraId="06D09460" w14:textId="0B81C0B6" w:rsidR="00A91E09" w:rsidRPr="00A50E66" w:rsidRDefault="00A91E09" w:rsidP="0015082B">
                      <w:pPr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</w:pPr>
                      <w:r w:rsidRPr="00A50E66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Call the Trust Beneficiary Call Center at 1-888-678-6836</w:t>
                      </w:r>
                    </w:p>
                    <w:p w14:paraId="0BCAB028" w14:textId="33DFC758" w:rsidR="00A91E09" w:rsidRPr="00A50E66" w:rsidRDefault="00A91E09" w:rsidP="0015082B">
                      <w:pPr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</w:pPr>
                      <w:r w:rsidRPr="00A50E66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 xml:space="preserve">Call our Tribal Office at </w:t>
                      </w:r>
                      <w:r w:rsidRPr="00A50E66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>&lt;Phone Number&gt;</w:t>
                      </w:r>
                    </w:p>
                    <w:p w14:paraId="2AEF48E5" w14:textId="29742335" w:rsidR="00A91E09" w:rsidRPr="00A50E66" w:rsidRDefault="00E268C0" w:rsidP="0015082B">
                      <w:pPr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</w:pPr>
                      <w:r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Visit our o</w:t>
                      </w:r>
                      <w:r w:rsidR="00A91E09" w:rsidRPr="00A50E66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 xml:space="preserve">ffice in person at </w:t>
                      </w:r>
                      <w:r w:rsidR="00A91E09" w:rsidRPr="00A50E66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>&lt;Address&gt;</w:t>
                      </w:r>
                    </w:p>
                    <w:p w14:paraId="1F2FDA9C" w14:textId="39A78BB5" w:rsidR="0015082B" w:rsidRPr="00A50E66" w:rsidRDefault="00A91E09" w:rsidP="0015082B">
                      <w:pPr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</w:pPr>
                      <w:r w:rsidRPr="00A50E66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V</w:t>
                      </w:r>
                      <w:r w:rsidR="00DE495B" w:rsidRPr="00A50E66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 xml:space="preserve">isit the </w:t>
                      </w:r>
                      <w:r w:rsidR="00E268C0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>&lt;</w:t>
                      </w:r>
                      <w:r w:rsidR="00D22717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>BTFA</w:t>
                      </w:r>
                      <w:bookmarkStart w:id="1" w:name="_GoBack"/>
                      <w:bookmarkEnd w:id="1"/>
                      <w:r w:rsidR="00DE495B" w:rsidRPr="00A50E66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 xml:space="preserve"> Agency Name&gt;</w:t>
                      </w:r>
                    </w:p>
                    <w:p w14:paraId="6DD02805" w14:textId="2972521B" w:rsidR="0015082B" w:rsidRPr="00EF3B1E" w:rsidRDefault="0015082B" w:rsidP="0015082B">
                      <w:pPr>
                        <w:widowControl w:val="0"/>
                        <w:spacing w:line="600" w:lineRule="exact"/>
                        <w:rPr>
                          <w:b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F3B1E">
        <w:rPr>
          <w:noProof/>
        </w:rPr>
        <w:drawing>
          <wp:inline distT="0" distB="0" distL="0" distR="0" wp14:anchorId="13F21A7B" wp14:editId="65C95DD3">
            <wp:extent cx="2317531" cy="1708720"/>
            <wp:effectExtent l="0" t="0" r="6985" b="6350"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15" cy="175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44B" w:rsidSect="00E31C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0160" w:h="15840" w:orient="landscape" w:code="28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B93DA" w14:textId="77777777" w:rsidR="00EF77C0" w:rsidRDefault="00EF77C0" w:rsidP="00B62742">
      <w:r>
        <w:separator/>
      </w:r>
    </w:p>
  </w:endnote>
  <w:endnote w:type="continuationSeparator" w:id="0">
    <w:p w14:paraId="2505C0AA" w14:textId="77777777" w:rsidR="00EF77C0" w:rsidRDefault="00EF77C0" w:rsidP="00B62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5DB7C" w14:textId="7CC37990" w:rsidR="008D6AD8" w:rsidRPr="00D87E90" w:rsidRDefault="00E53856" w:rsidP="00D87E90">
    <w:pPr>
      <w:pStyle w:val="Footer"/>
      <w:jc w:val="center"/>
    </w:pPr>
    <w:r>
      <w:rPr>
        <w:color w:val="000000"/>
        <w:sz w:val="24"/>
      </w:rPr>
      <w:fldChar w:fldCharType="begin" w:fldLock="1"/>
    </w:r>
    <w:r>
      <w:rPr>
        <w:color w:val="000000"/>
        <w:sz w:val="24"/>
      </w:rPr>
      <w:instrText xml:space="preserve"> DOCPROPERTY bjFooterEvenPageDocProperty \* MERGEFORMAT </w:instrText>
    </w:r>
    <w:r>
      <w:rPr>
        <w:color w:val="000000"/>
        <w:sz w:val="24"/>
      </w:rPr>
      <w:fldChar w:fldCharType="separate"/>
    </w:r>
    <w:r w:rsidR="00D87E90" w:rsidRPr="00D87E90">
      <w:rPr>
        <w:color w:val="000000"/>
        <w:sz w:val="24"/>
      </w:rPr>
      <w:t>Public</w:t>
    </w:r>
    <w:r>
      <w:rPr>
        <w:color w:val="00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43DC5" w14:textId="6F21136A" w:rsidR="008D6AD8" w:rsidRPr="00D87E90" w:rsidRDefault="00E53856" w:rsidP="00D87E90">
    <w:pPr>
      <w:pStyle w:val="Footer"/>
      <w:jc w:val="center"/>
    </w:pPr>
    <w:r>
      <w:rPr>
        <w:color w:val="000000"/>
        <w:sz w:val="24"/>
      </w:rPr>
      <w:fldChar w:fldCharType="begin" w:fldLock="1"/>
    </w:r>
    <w:r>
      <w:rPr>
        <w:color w:val="000000"/>
        <w:sz w:val="24"/>
      </w:rPr>
      <w:instrText xml:space="preserve"> DOCPROPERTY bjFooterBothDocProperty \* MERGEFORMAT </w:instrText>
    </w:r>
    <w:r>
      <w:rPr>
        <w:color w:val="000000"/>
        <w:sz w:val="24"/>
      </w:rPr>
      <w:fldChar w:fldCharType="separate"/>
    </w:r>
    <w:r w:rsidR="00D87E90" w:rsidRPr="00D87E90">
      <w:rPr>
        <w:color w:val="000000"/>
        <w:sz w:val="24"/>
      </w:rPr>
      <w:t>Public</w:t>
    </w:r>
    <w:r>
      <w:rPr>
        <w:color w:val="00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1CA2F" w14:textId="4714AEAA" w:rsidR="008D6AD8" w:rsidRPr="00D87E90" w:rsidRDefault="00E53856" w:rsidP="00D87E90">
    <w:pPr>
      <w:pStyle w:val="Footer"/>
      <w:jc w:val="center"/>
    </w:pPr>
    <w:r>
      <w:rPr>
        <w:color w:val="000000"/>
        <w:sz w:val="24"/>
      </w:rPr>
      <w:fldChar w:fldCharType="begin" w:fldLock="1"/>
    </w:r>
    <w:r>
      <w:rPr>
        <w:color w:val="000000"/>
        <w:sz w:val="24"/>
      </w:rPr>
      <w:instrText xml:space="preserve"> DOCPROPERTY bjFooterFirstPageDocProperty \* MERGEFORMAT </w:instrText>
    </w:r>
    <w:r>
      <w:rPr>
        <w:color w:val="000000"/>
        <w:sz w:val="24"/>
      </w:rPr>
      <w:fldChar w:fldCharType="separate"/>
    </w:r>
    <w:r w:rsidR="00D87E90" w:rsidRPr="00D87E90">
      <w:rPr>
        <w:color w:val="000000"/>
        <w:sz w:val="24"/>
      </w:rPr>
      <w:t>Public</w:t>
    </w:r>
    <w:r>
      <w:rPr>
        <w:color w:val="00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E313D" w14:textId="77777777" w:rsidR="00EF77C0" w:rsidRDefault="00EF77C0" w:rsidP="00B62742">
      <w:r>
        <w:separator/>
      </w:r>
    </w:p>
  </w:footnote>
  <w:footnote w:type="continuationSeparator" w:id="0">
    <w:p w14:paraId="48F6FB76" w14:textId="77777777" w:rsidR="00EF77C0" w:rsidRDefault="00EF77C0" w:rsidP="00B62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BAF4C" w14:textId="77777777" w:rsidR="009678F2" w:rsidRDefault="009678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31F1D" w14:textId="77777777" w:rsidR="009678F2" w:rsidRDefault="009678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32795" w14:textId="77777777" w:rsidR="009678F2" w:rsidRDefault="009678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205"/>
    <w:rsid w:val="000861CA"/>
    <w:rsid w:val="000B1612"/>
    <w:rsid w:val="000E2C44"/>
    <w:rsid w:val="0011498B"/>
    <w:rsid w:val="0015082B"/>
    <w:rsid w:val="00167027"/>
    <w:rsid w:val="001D0843"/>
    <w:rsid w:val="0023761D"/>
    <w:rsid w:val="002740AB"/>
    <w:rsid w:val="002758BD"/>
    <w:rsid w:val="002C3E44"/>
    <w:rsid w:val="002E191D"/>
    <w:rsid w:val="002E3922"/>
    <w:rsid w:val="00317205"/>
    <w:rsid w:val="003A3D9B"/>
    <w:rsid w:val="003A4BD7"/>
    <w:rsid w:val="0040010C"/>
    <w:rsid w:val="004513DD"/>
    <w:rsid w:val="00490B47"/>
    <w:rsid w:val="004E644B"/>
    <w:rsid w:val="005174A7"/>
    <w:rsid w:val="00536B8E"/>
    <w:rsid w:val="00543DD5"/>
    <w:rsid w:val="0054738A"/>
    <w:rsid w:val="00556550"/>
    <w:rsid w:val="005F0368"/>
    <w:rsid w:val="00612EF8"/>
    <w:rsid w:val="007A58F5"/>
    <w:rsid w:val="007B46E6"/>
    <w:rsid w:val="0085395A"/>
    <w:rsid w:val="00861E89"/>
    <w:rsid w:val="008D6AD8"/>
    <w:rsid w:val="009678F2"/>
    <w:rsid w:val="00974C15"/>
    <w:rsid w:val="00976F9A"/>
    <w:rsid w:val="009D529A"/>
    <w:rsid w:val="009F5423"/>
    <w:rsid w:val="00A50E66"/>
    <w:rsid w:val="00A64827"/>
    <w:rsid w:val="00A67F0A"/>
    <w:rsid w:val="00A91E09"/>
    <w:rsid w:val="00AC1D46"/>
    <w:rsid w:val="00AF541A"/>
    <w:rsid w:val="00B1212B"/>
    <w:rsid w:val="00B62742"/>
    <w:rsid w:val="00B7603A"/>
    <w:rsid w:val="00BC2950"/>
    <w:rsid w:val="00BC4E3E"/>
    <w:rsid w:val="00BE3D03"/>
    <w:rsid w:val="00C24A6D"/>
    <w:rsid w:val="00C42D90"/>
    <w:rsid w:val="00C72DED"/>
    <w:rsid w:val="00CB21A3"/>
    <w:rsid w:val="00CE7DB2"/>
    <w:rsid w:val="00D14A2A"/>
    <w:rsid w:val="00D22717"/>
    <w:rsid w:val="00D3106D"/>
    <w:rsid w:val="00D54718"/>
    <w:rsid w:val="00D815B7"/>
    <w:rsid w:val="00D87E90"/>
    <w:rsid w:val="00DE495B"/>
    <w:rsid w:val="00DF7320"/>
    <w:rsid w:val="00E268C0"/>
    <w:rsid w:val="00E31CAA"/>
    <w:rsid w:val="00E53856"/>
    <w:rsid w:val="00E84AAB"/>
    <w:rsid w:val="00EB6767"/>
    <w:rsid w:val="00EF3B1E"/>
    <w:rsid w:val="00EF77C0"/>
    <w:rsid w:val="00F152AE"/>
    <w:rsid w:val="00F23032"/>
    <w:rsid w:val="00F37121"/>
    <w:rsid w:val="00FC60CF"/>
    <w:rsid w:val="00FE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16933B"/>
  <w15:chartTrackingRefBased/>
  <w15:docId w15:val="{B8E625A8-36F3-42F4-9E01-41F86C1F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E44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742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742"/>
    <w:rPr>
      <w:rFonts w:ascii="Times New Roman" w:eastAsia="Times New Roman" w:hAnsi="Times New Roman"/>
      <w:color w:val="212120"/>
      <w:kern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F3B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B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B1E"/>
    <w:rPr>
      <w:rFonts w:ascii="Times New Roman" w:eastAsia="Times New Roman" w:hAnsi="Times New Roman"/>
      <w:color w:val="21212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B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B1E"/>
    <w:rPr>
      <w:rFonts w:ascii="Times New Roman" w:eastAsia="Times New Roman" w:hAnsi="Times New Roman"/>
      <w:b/>
      <w:bCs/>
      <w:color w:val="21212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B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B1E"/>
    <w:rPr>
      <w:rFonts w:ascii="Segoe UI" w:eastAsia="Times New Roman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kirk\AppData\Roaming\Microsoft\Templates\Real%20estate%20poster%20(horizonta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7b0b9634-63bb-44ba-aa7f-82a18e6aaab1" value=""/>
</sisl>
</file>

<file path=customXml/itemProps1.xml><?xml version="1.0" encoding="utf-8"?>
<ds:datastoreItem xmlns:ds="http://schemas.openxmlformats.org/officeDocument/2006/customXml" ds:itemID="{CC722525-0BFD-49C0-B00D-E02BC9CD7DE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poster (horizontal)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jkirk</dc:creator>
  <cp:keywords>[PUBa:/b:/c:/d:/e:/f:/g:/h:/i:/j:/k:/l:/m:/n:/o:/p:/q:/r:/s:/t:/u:/v:/w:]</cp:keywords>
  <dc:description/>
  <cp:lastModifiedBy>Goode, Darvish M</cp:lastModifiedBy>
  <cp:revision>2</cp:revision>
  <dcterms:created xsi:type="dcterms:W3CDTF">2021-03-19T20:59:00Z</dcterms:created>
  <dcterms:modified xsi:type="dcterms:W3CDTF">2021-03-19T20:59:00Z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  <property fmtid="{D5CDD505-2E9C-101B-9397-08002B2CF9AE}" pid="3" name="docIndexRef">
    <vt:lpwstr>17778700-f026-4912-abe4-0fbc17e848e7</vt:lpwstr>
  </property>
  <property fmtid="{D5CDD505-2E9C-101B-9397-08002B2CF9AE}" pid="4" name="bjSaver">
    <vt:lpwstr>xsrcQsTRjcq0sG+JTW0/9qnrmg9lvJ+L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6" name="bjDocumentLabelXML-0">
    <vt:lpwstr>ames.com/2008/01/sie/internal/label"&gt;&lt;element uid="7b0b9634-63bb-44ba-aa7f-82a18e6aaab1" value="" /&gt;&lt;/sisl&gt;</vt:lpwstr>
  </property>
  <property fmtid="{D5CDD505-2E9C-101B-9397-08002B2CF9AE}" pid="7" name="bjDocumentSecurityLabel">
    <vt:lpwstr>PUBLIC</vt:lpwstr>
  </property>
  <property fmtid="{D5CDD505-2E9C-101B-9397-08002B2CF9AE}" pid="8" name="bjFooterBothDocProperty">
    <vt:lpwstr>Public</vt:lpwstr>
  </property>
  <property fmtid="{D5CDD505-2E9C-101B-9397-08002B2CF9AE}" pid="9" name="bjFooterFirstPageDocProperty">
    <vt:lpwstr>Public</vt:lpwstr>
  </property>
  <property fmtid="{D5CDD505-2E9C-101B-9397-08002B2CF9AE}" pid="10" name="bjFooterEvenPageDocProperty">
    <vt:lpwstr>Public</vt:lpwstr>
  </property>
</Properties>
</file>